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82DD3" w:rsidRDefault="00882DD3" w:rsidP="003C30DF">
      <w:pPr>
        <w:ind w:right="283"/>
        <w:jc w:val="center"/>
        <w:outlineLvl w:val="0"/>
        <w:rPr>
          <w:rFonts w:ascii="Mistral" w:hAnsi="Mistral"/>
          <w:sz w:val="44"/>
          <w:szCs w:val="44"/>
        </w:rPr>
      </w:pPr>
      <w:r>
        <w:rPr>
          <w:rFonts w:ascii="Mistral" w:hAnsi="Mistral"/>
          <w:sz w:val="44"/>
          <w:szCs w:val="44"/>
        </w:rPr>
        <w:t>ВЕСТНИК</w:t>
      </w:r>
    </w:p>
    <w:tbl>
      <w:tblPr>
        <w:tblW w:w="0" w:type="auto"/>
        <w:tblInd w:w="-12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3576"/>
        <w:gridCol w:w="458"/>
        <w:gridCol w:w="4316"/>
      </w:tblGrid>
      <w:tr w:rsidR="00882DD3" w:rsidRPr="002D273F" w:rsidTr="007D7F3C">
        <w:trPr>
          <w:trHeight w:val="684"/>
        </w:trPr>
        <w:tc>
          <w:tcPr>
            <w:tcW w:w="3576" w:type="dxa"/>
            <w:shd w:val="clear" w:color="auto" w:fill="C4BC96"/>
          </w:tcPr>
          <w:p w:rsidR="00882DD3" w:rsidRDefault="00882DD3" w:rsidP="00C2518E">
            <w:pPr>
              <w:ind w:right="283"/>
              <w:rPr>
                <w:rFonts w:ascii="Century Cyr" w:hAnsi="Century Cyr"/>
                <w:sz w:val="24"/>
                <w:szCs w:val="24"/>
              </w:rPr>
            </w:pPr>
            <w:r w:rsidRPr="002D273F">
              <w:rPr>
                <w:rFonts w:ascii="Century Cyr" w:hAnsi="Century Cyr"/>
                <w:sz w:val="24"/>
                <w:szCs w:val="24"/>
              </w:rPr>
              <w:t xml:space="preserve">Газета от </w:t>
            </w:r>
            <w:r>
              <w:rPr>
                <w:rFonts w:ascii="Century Cyr" w:hAnsi="Century Cyr"/>
                <w:sz w:val="24"/>
                <w:szCs w:val="24"/>
              </w:rPr>
              <w:t>Ученического С</w:t>
            </w:r>
            <w:r w:rsidRPr="002D273F">
              <w:rPr>
                <w:rFonts w:ascii="Century Cyr" w:hAnsi="Century Cyr"/>
                <w:sz w:val="24"/>
                <w:szCs w:val="24"/>
              </w:rPr>
              <w:t xml:space="preserve">овета школы </w:t>
            </w:r>
          </w:p>
          <w:p w:rsidR="00882DD3" w:rsidRPr="002D273F" w:rsidRDefault="00882DD3" w:rsidP="00C2518E">
            <w:pPr>
              <w:ind w:right="283"/>
              <w:rPr>
                <w:rFonts w:ascii="Century Cyr" w:hAnsi="Century Cyr"/>
                <w:sz w:val="24"/>
                <w:szCs w:val="24"/>
              </w:rPr>
            </w:pPr>
            <w:r w:rsidRPr="002D273F">
              <w:rPr>
                <w:rFonts w:ascii="Century Cyr" w:hAnsi="Century Cyr"/>
                <w:sz w:val="24"/>
                <w:szCs w:val="24"/>
              </w:rPr>
              <w:t>НОУ «СОШ «Ор-Авнер»</w:t>
            </w:r>
          </w:p>
        </w:tc>
        <w:tc>
          <w:tcPr>
            <w:tcW w:w="458" w:type="dxa"/>
            <w:tcBorders>
              <w:top w:val="nil"/>
              <w:bottom w:val="nil"/>
            </w:tcBorders>
          </w:tcPr>
          <w:p w:rsidR="00882DD3" w:rsidRPr="002D273F" w:rsidRDefault="00882DD3">
            <w:pPr>
              <w:rPr>
                <w:rFonts w:ascii="Century" w:hAnsi="Century"/>
                <w:sz w:val="32"/>
                <w:szCs w:val="32"/>
              </w:rPr>
            </w:pPr>
          </w:p>
        </w:tc>
        <w:tc>
          <w:tcPr>
            <w:tcW w:w="4316" w:type="dxa"/>
            <w:shd w:val="clear" w:color="auto" w:fill="C6D9F1"/>
          </w:tcPr>
          <w:p w:rsidR="00882DD3" w:rsidRPr="002D273F" w:rsidRDefault="00882DD3">
            <w:pPr>
              <w:rPr>
                <w:rFonts w:ascii="Century Cyr" w:hAnsi="Century Cyr"/>
                <w:sz w:val="32"/>
                <w:szCs w:val="32"/>
              </w:rPr>
            </w:pPr>
            <w:r>
              <w:rPr>
                <w:rFonts w:ascii="Century Cyr" w:hAnsi="Century Cyr"/>
                <w:sz w:val="32"/>
                <w:szCs w:val="32"/>
              </w:rPr>
              <w:t>Выпуск №3</w:t>
            </w:r>
            <w:r w:rsidRPr="002D273F">
              <w:rPr>
                <w:rFonts w:ascii="Century Cyr" w:hAnsi="Century Cyr"/>
                <w:sz w:val="32"/>
                <w:szCs w:val="32"/>
              </w:rPr>
              <w:t xml:space="preserve"> от</w:t>
            </w:r>
          </w:p>
          <w:p w:rsidR="00882DD3" w:rsidRPr="002D273F" w:rsidRDefault="00882DD3">
            <w:pPr>
              <w:rPr>
                <w:rFonts w:ascii="Century Cyr" w:hAnsi="Century Cyr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 xml:space="preserve">8 апреля </w:t>
            </w:r>
            <w:r>
              <w:rPr>
                <w:rFonts w:ascii="Century" w:hAnsi="Century"/>
                <w:sz w:val="32"/>
                <w:szCs w:val="32"/>
              </w:rPr>
              <w:t>2011</w:t>
            </w:r>
            <w:r w:rsidRPr="002D273F">
              <w:rPr>
                <w:rFonts w:ascii="Century Cyr" w:hAnsi="Century Cyr"/>
                <w:sz w:val="32"/>
                <w:szCs w:val="32"/>
              </w:rPr>
              <w:t xml:space="preserve"> года.</w:t>
            </w:r>
          </w:p>
        </w:tc>
      </w:tr>
    </w:tbl>
    <w:p w:rsidR="00882DD3" w:rsidRDefault="00882DD3" w:rsidP="00091C81">
      <w:pPr>
        <w:ind w:right="283"/>
        <w:rPr>
          <w:rFonts w:ascii="Century" w:hAnsi="Century"/>
          <w:sz w:val="28"/>
          <w:szCs w:val="28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342pt;margin-top:7.55pt;width:142.15pt;height:106.6pt;z-index:251657216;mso-position-horizontal-relative:text;mso-position-vertical-relative:text">
            <v:imagedata r:id="rId5" o:title=""/>
            <w10:wrap type="square"/>
          </v:shape>
        </w:pict>
      </w:r>
    </w:p>
    <w:p w:rsidR="00882DD3" w:rsidRPr="00682790" w:rsidRDefault="00882DD3" w:rsidP="00682790">
      <w:pPr>
        <w:ind w:right="283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pict>
          <v:shape id="_x0000_s1027" type="#_x0000_t75" style="position:absolute;left:0;text-align:left;margin-left:5in;margin-top:51pt;width:121.55pt;height:90.7pt;rotation:1146882fd;z-index:251658240">
            <v:imagedata r:id="rId6" o:title=""/>
            <w10:wrap type="square"/>
          </v:shape>
        </w:pict>
      </w:r>
      <w:r>
        <w:rPr>
          <w:noProof/>
        </w:rPr>
        <w:pict>
          <v:shape id="_x0000_s1028" type="#_x0000_t75" style="position:absolute;left:0;text-align:left;margin-left:162pt;margin-top:15pt;width:120.6pt;height:83.75pt;rotation:2011576fd;z-index:251652096">
            <v:imagedata r:id="rId7" o:title=""/>
            <w10:wrap type="square"/>
          </v:shape>
        </w:pict>
      </w:r>
      <w:r>
        <w:rPr>
          <w:noProof/>
        </w:rPr>
        <w:pict>
          <v:shapetype id="_x0000_t144" coordsize="21600,21600" o:spt="144" adj="11796480" path="al10800,10800,10800,10800@2@14e">
            <v:formulas>
              <v:f eqn="val #1"/>
              <v:f eqn="val #0"/>
              <v:f eqn="sum 0 0 #0"/>
              <v:f eqn="sumangle #0 0 180"/>
              <v:f eqn="sumangle #0 0 90"/>
              <v:f eqn="prod @4 2 1"/>
              <v:f eqn="sumangle #0 90 0"/>
              <v:f eqn="prod @6 2 1"/>
              <v:f eqn="abs #0"/>
              <v:f eqn="sumangle @8 0 90"/>
              <v:f eqn="if @9 @7 @5"/>
              <v:f eqn="sumangle @10 0 360"/>
              <v:f eqn="if @10 @11 @10"/>
              <v:f eqn="sumangle @12 0 360"/>
              <v:f eqn="if @12 @13 @12"/>
              <v:f eqn="sum 0 0 @14"/>
              <v:f eqn="val 10800"/>
              <v:f eqn="cos 10800 #0"/>
              <v:f eqn="sin 10800 #0"/>
              <v:f eqn="sum @17 10800 0"/>
              <v:f eqn="sum @18 10800 0"/>
              <v:f eqn="sum 10800 0 @17"/>
              <v:f eqn="if @9 0 21600"/>
              <v:f eqn="sum 10800 0 @18"/>
            </v:formulas>
            <v:path textpathok="t" o:connecttype="custom" o:connectlocs="10800,@22;@19,@20;@21,@20"/>
            <v:textpath on="t" style="v-text-kern:t" fitpath="t"/>
            <v:handles>
              <v:h position="@16,#0" polar="10800,10800"/>
            </v:handles>
            <o:lock v:ext="edit" text="t" shapetype="t"/>
          </v:shapetype>
          <v:shape id="_x0000_s1029" type="#_x0000_t144" style="position:absolute;left:0;text-align:left;margin-left:-18pt;margin-top:15pt;width:158.05pt;height:42.1pt;z-index:251651072" fillcolor="black">
            <v:shadow color="#868686"/>
            <v:textpath style="font-family:&quot;Arial&quot;;font-weight:bold" fitshape="t" trim="t" string="1 апреля"/>
            <w10:wrap type="square"/>
          </v:shape>
        </w:pict>
      </w:r>
    </w:p>
    <w:p w:rsidR="00882DD3" w:rsidRPr="00D71D0A" w:rsidRDefault="00882DD3" w:rsidP="00EA25B6">
      <w:pPr>
        <w:ind w:right="28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Century" w:hAnsi="Century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 </w:t>
      </w:r>
    </w:p>
    <w:p w:rsidR="00882DD3" w:rsidRDefault="00882DD3" w:rsidP="00EA25B6">
      <w:pPr>
        <w:ind w:right="283"/>
        <w:rPr>
          <w:rFonts w:ascii="Times New Roman" w:hAnsi="Times New Roman"/>
          <w:b/>
          <w:sz w:val="28"/>
          <w:szCs w:val="28"/>
        </w:rPr>
      </w:pPr>
    </w:p>
    <w:p w:rsidR="00882DD3" w:rsidRDefault="00882DD3" w:rsidP="00EA25B6">
      <w:pPr>
        <w:ind w:right="283"/>
        <w:rPr>
          <w:rFonts w:ascii="Times New Roman" w:hAnsi="Times New Roman"/>
          <w:b/>
          <w:sz w:val="28"/>
          <w:szCs w:val="28"/>
        </w:rPr>
      </w:pPr>
      <w:r>
        <w:rPr>
          <w:noProof/>
        </w:rPr>
        <w:pict>
          <v:shape id="_x0000_s1030" type="#_x0000_t75" style="position:absolute;margin-left:369pt;margin-top:37.45pt;width:134.9pt;height:101.45pt;z-index:251659264">
            <v:imagedata r:id="rId8" o:title=""/>
            <w10:wrap type="square"/>
          </v:shape>
        </w:pict>
      </w:r>
      <w:r w:rsidRPr="005E15B2">
        <w:rPr>
          <w:rFonts w:ascii="Times New Roman" w:hAnsi="Times New Roman"/>
          <w:b/>
          <w:sz w:val="28"/>
          <w:szCs w:val="28"/>
        </w:rPr>
        <w:pict>
          <v:shapetype id="_x0000_t161" coordsize="21600,21600" o:spt="161" adj="4050" path="m,c7200@0,14400@0,21600,m,21600c7200@1,14400@1,21600,21600e">
            <v:formulas>
              <v:f eqn="prod #0 4 3"/>
              <v:f eqn="sum 21600 0 @0"/>
              <v:f eqn="val #0"/>
              <v:f eqn="sum 21600 0 #0"/>
            </v:formulas>
            <v:path textpathok="t" o:connecttype="custom" o:connectlocs="10800,@2;0,10800;10800,@3;21600,10800" o:connectangles="270,180,90,0"/>
            <v:textpath on="t" fitshape="t" xscale="t"/>
            <v:handles>
              <v:h position="center,#0" yrange="0,8100"/>
            </v:handles>
            <o:lock v:ext="edit" text="t" shapetype="t"/>
          </v:shapetype>
          <v:shape id="_x0000_i1025" type="#_x0000_t161" style="width:306.75pt;height:57pt" adj="5665" fillcolor="black">
            <v:shadow color="#868686"/>
            <v:textpath style="font-family:&quot;Impact&quot;;v-text-kern:t" trim="t" fitpath="t" xscale="f" string=" ДЕНЬ САМОУПРАВЛЕНИЯ"/>
          </v:shape>
        </w:pict>
      </w:r>
    </w:p>
    <w:p w:rsidR="00882DD3" w:rsidRPr="007D7F3C" w:rsidRDefault="00882DD3" w:rsidP="00D71D0A">
      <w:pPr>
        <w:ind w:right="283"/>
        <w:rPr>
          <w:rFonts w:ascii="Times New Roman" w:hAnsi="Times New Roman"/>
          <w:b/>
          <w:sz w:val="28"/>
          <w:szCs w:val="28"/>
        </w:rPr>
      </w:pPr>
    </w:p>
    <w:p w:rsidR="00882DD3" w:rsidRPr="00C91338" w:rsidRDefault="00882DD3" w:rsidP="00D71D0A">
      <w:pPr>
        <w:ind w:right="283"/>
        <w:rPr>
          <w:sz w:val="24"/>
          <w:szCs w:val="24"/>
        </w:rPr>
        <w:sectPr w:rsidR="00882DD3" w:rsidRPr="00C91338" w:rsidSect="00D71D0A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E73766">
        <w:rPr>
          <w:sz w:val="24"/>
          <w:szCs w:val="24"/>
        </w:rPr>
        <w:t xml:space="preserve">Первый  день апреля наша школа встретила необычайно весело, вы согласны? </w:t>
      </w:r>
      <w:r>
        <w:rPr>
          <w:sz w:val="24"/>
          <w:szCs w:val="24"/>
        </w:rPr>
        <w:t>День самоуправления подарил ребятам яркие, разнообразные и, наверное, неизведанные еще впечатления</w:t>
      </w:r>
      <w:r w:rsidRPr="00E73766">
        <w:rPr>
          <w:sz w:val="24"/>
          <w:szCs w:val="24"/>
        </w:rPr>
        <w:sym w:font="Wingdings" w:char="F04A"/>
      </w:r>
      <w:r>
        <w:rPr>
          <w:sz w:val="24"/>
          <w:szCs w:val="24"/>
        </w:rPr>
        <w:t xml:space="preserve"> Совет Самоуправления благодарит всех участников нашего праздника и надеется, что еще не раз нашу школьную компанию соберут в тесном кругу общие идеи и интересы.</w:t>
      </w:r>
    </w:p>
    <w:p w:rsidR="00882DD3" w:rsidRDefault="00882DD3" w:rsidP="00C91338">
      <w:pPr>
        <w:ind w:right="283"/>
        <w:rPr>
          <w:sz w:val="24"/>
          <w:szCs w:val="24"/>
        </w:rPr>
      </w:pPr>
      <w:r>
        <w:rPr>
          <w:sz w:val="24"/>
          <w:szCs w:val="24"/>
        </w:rPr>
        <w:t xml:space="preserve">                 Арина Галеева</w:t>
      </w:r>
    </w:p>
    <w:p w:rsidR="00882DD3" w:rsidRPr="00C91338" w:rsidRDefault="00882DD3" w:rsidP="007D7F3C">
      <w:pPr>
        <w:ind w:left="-540" w:right="283" w:firstLine="540"/>
        <w:rPr>
          <w:rFonts w:ascii="Times New Roman" w:hAnsi="Times New Roman"/>
          <w:b/>
          <w:i/>
          <w:sz w:val="32"/>
          <w:szCs w:val="32"/>
        </w:rPr>
      </w:pPr>
      <w:r>
        <w:rPr>
          <w:noProof/>
        </w:rPr>
        <w:pict>
          <v:oval id="_x0000_s1031" style="position:absolute;left:0;text-align:left;margin-left:147.6pt;margin-top:33.5pt;width:3in;height:198pt;z-index:251654144"/>
        </w:pict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2" type="#_x0000_t202" style="position:absolute;left:0;text-align:left;margin-left:27pt;margin-top:142.4pt;width:234pt;height:115.85pt;z-index:251655168">
            <v:textbox>
              <w:txbxContent>
                <w:p w:rsidR="00882DD3" w:rsidRPr="007D7F3C" w:rsidRDefault="00882DD3">
                  <w:pPr>
                    <w:rPr>
                      <w:rFonts w:ascii="Times New Roman" w:hAnsi="Times New Roman"/>
                      <w:b/>
                      <w:i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i/>
                      <w:sz w:val="24"/>
                      <w:szCs w:val="24"/>
                    </w:rPr>
                    <w:t>С 04.04 по 08.04</w:t>
                  </w:r>
                  <w:r w:rsidRPr="00550948">
                    <w:rPr>
                      <w:rFonts w:ascii="Times New Roman" w:hAnsi="Times New Roman"/>
                      <w:b/>
                      <w:i/>
                      <w:sz w:val="24"/>
                      <w:szCs w:val="24"/>
                    </w:rPr>
                    <w:t xml:space="preserve">  </w:t>
                  </w:r>
                  <w:r>
                    <w:rPr>
                      <w:rFonts w:ascii="Times New Roman" w:hAnsi="Times New Roman"/>
                      <w:b/>
                      <w:i/>
                      <w:sz w:val="24"/>
                      <w:szCs w:val="24"/>
                    </w:rPr>
                    <w:t xml:space="preserve"> в школе  проходит Неделя еврейской культуры. Вас ждут интересная встреча</w:t>
                  </w:r>
                  <w:r w:rsidRPr="00550948">
                    <w:rPr>
                      <w:rFonts w:ascii="Times New Roman" w:hAnsi="Times New Roman"/>
                      <w:b/>
                      <w:i/>
                      <w:sz w:val="24"/>
                      <w:szCs w:val="24"/>
                    </w:rPr>
                    <w:t xml:space="preserve">    </w:t>
                  </w:r>
                  <w:r>
                    <w:rPr>
                      <w:rFonts w:ascii="Times New Roman" w:hAnsi="Times New Roman"/>
                      <w:b/>
                      <w:i/>
                      <w:sz w:val="24"/>
                      <w:szCs w:val="24"/>
                    </w:rPr>
                    <w:t>С И. В. Савельзоном и экскурсия в еврейский культурный центр.</w:t>
                  </w:r>
                  <w:r w:rsidRPr="00550948">
                    <w:rPr>
                      <w:rFonts w:ascii="Times New Roman" w:hAnsi="Times New Roman"/>
                      <w:b/>
                      <w:i/>
                      <w:sz w:val="24"/>
                      <w:szCs w:val="24"/>
                    </w:rPr>
                    <w:t xml:space="preserve">                                                                                                 </w:t>
                  </w:r>
                </w:p>
              </w:txbxContent>
            </v:textbox>
          </v:shape>
        </w:pict>
      </w:r>
      <w:r w:rsidRPr="005E15B2">
        <w:rPr>
          <w:i/>
          <w:sz w:val="32"/>
          <w:szCs w:val="32"/>
        </w:rPr>
        <w:pict>
          <v:shapetype id="_x0000_t154" coordsize="21600,21600" o:spt="154" adj="9600" path="m0@2l21600,m,21600l21600@0e">
            <v:formulas>
              <v:f eqn="val #0"/>
              <v:f eqn="sum 21600 0 #0"/>
              <v:f eqn="prod @1 1 4"/>
              <v:f eqn="prod #0 1 2"/>
              <v:f eqn="prod @2 1 2"/>
              <v:f eqn="sum @3 10800 0"/>
              <v:f eqn="sum @4 10800 0"/>
              <v:f eqn="sum @0 21600 @2"/>
              <v:f eqn="prod @7 1 2"/>
            </v:formulas>
            <v:path textpathok="t" o:connecttype="custom" o:connectlocs="10800,@4;0,@6;10800,@5;21600,@3" o:connectangles="270,180,90,0"/>
            <v:textpath on="t" fitshape="t"/>
            <v:handles>
              <v:h position="bottomRight,#0" yrange="6171,21600"/>
            </v:handles>
            <o:lock v:ext="edit" text="t" shapetype="t"/>
          </v:shapetype>
          <v:shape id="_x0000_i1026" type="#_x0000_t154" style="width:195pt;height:35.25pt" fillcolor="#ffe701">
            <v:fill color2="#fe3e02" focusposition="1,1" focussize="" focus="100%" type="gradient"/>
            <v:shadow color="#868686"/>
            <o:extrusion v:ext="view" color="#f60" on="t" rotationangle="18,18" viewpoint="0,0" viewpointorigin="0,0" skewangle="0" skewamt="0" brightness="4000f" lightposition=",50000" lightlevel="52000f" lightlevel2="14000f" type="perspective" lightharsh2="t"/>
            <v:textpath style="font-family:&quot;Impact&quot;;font-size:10pt;v-text-kern:t" trim="t" fitpath="t" string="команда 9 класса против команды 8-10 классов"/>
          </v:shape>
        </w:pict>
      </w:r>
      <w:r w:rsidRPr="005E15B2">
        <w:rPr>
          <w:rFonts w:ascii="Times New Roman" w:hAnsi="Times New Roman"/>
          <w:sz w:val="24"/>
          <w:szCs w:val="24"/>
        </w:rPr>
        <w:pict>
          <v:shape id="_x0000_i1027" type="#_x0000_t154" style="width:195pt;height:36.75pt" fillcolor="#ffe701">
            <v:fill color2="#fe3e02" focusposition="1,1" focussize="" focus="100%" type="gradient"/>
            <v:shadow color="#868686"/>
            <o:extrusion v:ext="view" color="#f60" on="t" rotationangle="18,18" viewpoint="0,0" viewpointorigin="0,0" skewangle="0" skewamt="0" brightness="4000f" lightposition=",50000" lightlevel="52000f" lightlevel2="14000f" type="perspective" lightharsh2="t"/>
            <v:textpath style="font-family:&quot;Impact&quot;;v-text-kern:t" trim="t" fitpath="t" string="1 апреля состоится КВН"/>
          </v:shape>
        </w:pict>
      </w:r>
      <w:r>
        <w:rPr>
          <w:noProof/>
        </w:rPr>
      </w:r>
      <w:r w:rsidRPr="005E15B2">
        <w:rPr>
          <w:b/>
          <w:i/>
          <w:sz w:val="32"/>
          <w:szCs w:val="32"/>
        </w:rPr>
        <w:pict>
          <v:group id="_x0000_s1033" editas="canvas" style="width:192.6pt;height:117pt;mso-position-horizontal-relative:char;mso-position-vertical-relative:line" coordorigin="2212,8277" coordsize="7337,4320">
            <o:lock v:ext="edit" aspectratio="t"/>
            <v:shape id="_x0000_s1034" type="#_x0000_t75" style="position:absolute;left:2212;top:8277;width:7337;height:4320" o:preferrelative="f">
              <v:fill o:detectmouseclick="t"/>
              <v:path o:extrusionok="t" o:connecttype="none"/>
              <o:lock v:ext="edit" text="t"/>
            </v:shape>
            <w10:anchorlock/>
          </v:group>
        </w:pict>
      </w:r>
    </w:p>
    <w:p w:rsidR="00882DD3" w:rsidRPr="00AD2EE2" w:rsidRDefault="00882DD3" w:rsidP="00D71D0A">
      <w:pPr>
        <w:ind w:right="283"/>
        <w:rPr>
          <w:rFonts w:ascii="Times New Roman" w:hAnsi="Times New Roman"/>
          <w:b/>
          <w:i/>
          <w:sz w:val="24"/>
          <w:szCs w:val="24"/>
        </w:rPr>
      </w:pPr>
      <w:r w:rsidRPr="00550948">
        <w:rPr>
          <w:rFonts w:ascii="Times New Roman" w:hAnsi="Times New Roman"/>
          <w:b/>
          <w:i/>
          <w:color w:val="FF0000"/>
          <w:sz w:val="24"/>
          <w:szCs w:val="24"/>
        </w:rPr>
        <w:t xml:space="preserve">  </w:t>
      </w:r>
      <w:r>
        <w:rPr>
          <w:rFonts w:ascii="Times New Roman" w:hAnsi="Times New Roman"/>
          <w:b/>
          <w:i/>
          <w:color w:val="FF0000"/>
          <w:sz w:val="24"/>
          <w:szCs w:val="24"/>
        </w:rPr>
        <w:t xml:space="preserve">                                                                </w:t>
      </w:r>
    </w:p>
    <w:p w:rsidR="00882DD3" w:rsidRPr="00D71D0A" w:rsidRDefault="00882DD3" w:rsidP="00D71D0A">
      <w:pPr>
        <w:ind w:right="283"/>
        <w:rPr>
          <w:rFonts w:ascii="Times New Roman" w:hAnsi="Times New Roman"/>
          <w:b/>
          <w:i/>
          <w:color w:val="FF0000"/>
          <w:sz w:val="44"/>
          <w:szCs w:val="44"/>
        </w:rPr>
      </w:pPr>
      <w:r>
        <w:rPr>
          <w:noProof/>
        </w:rPr>
        <w:pict>
          <v:shapetype id="_x0000_t72" coordsize="21600,21600" o:spt="72" path="m11462,4342l9722,1887,8550,6382,4502,3625r870,4192l1172,8270r2763,3322l,12877r3330,2493l1285,17825r3520,415l4917,21600,7527,18125r1173,1587l9872,17370r1740,1472l12180,15935r2762,1435l14640,14350r4237,1282l16380,12310r1890,-1020l16985,9402,21600,6645,16380,6532,18007,3172,14525,5777,14790,xe">
            <v:stroke joinstyle="miter"/>
            <v:path gradientshapeok="t" o:connecttype="custom" o:connectlocs="9722,1887;0,12877;11612,18842;21600,6645" o:connectangles="270,180,90,0" textboxrect="5372,6382,14640,15935"/>
          </v:shapetype>
          <v:shape id="_x0000_s1035" type="#_x0000_t72" style="position:absolute;margin-left:31.7pt;margin-top:26.05pt;width:3in;height:234pt;rotation:2534935fd;z-index:251656192">
            <v:textbox style="mso-next-textbox:#_x0000_s1035">
              <w:txbxContent>
                <w:p w:rsidR="00882DD3" w:rsidRPr="00C91338" w:rsidRDefault="00882DD3" w:rsidP="00C91338">
                  <w:pPr>
                    <w:ind w:right="283"/>
                    <w:rPr>
                      <w:rFonts w:ascii="Times New Roman" w:hAnsi="Times New Roman"/>
                      <w:b/>
                      <w:i/>
                      <w:sz w:val="32"/>
                      <w:szCs w:val="32"/>
                    </w:rPr>
                  </w:pPr>
                  <w:r>
                    <w:rPr>
                      <w:b/>
                      <w:i/>
                      <w:sz w:val="20"/>
                      <w:szCs w:val="20"/>
                    </w:rPr>
                    <w:t xml:space="preserve">Ученический </w:t>
                  </w:r>
                  <w:r w:rsidRPr="00C91338">
                    <w:rPr>
                      <w:b/>
                      <w:i/>
                      <w:sz w:val="20"/>
                      <w:szCs w:val="20"/>
                    </w:rPr>
                    <w:t>Совет                  предлагает провести</w:t>
                  </w:r>
                  <w:r w:rsidRPr="00C91338">
                    <w:rPr>
                      <w:b/>
                      <w:i/>
                      <w:sz w:val="32"/>
                      <w:szCs w:val="32"/>
                    </w:rPr>
                    <w:t xml:space="preserve"> </w:t>
                  </w:r>
                  <w:r w:rsidRPr="00C91338">
                    <w:rPr>
                      <w:b/>
                      <w:i/>
                      <w:sz w:val="20"/>
                      <w:szCs w:val="20"/>
                    </w:rPr>
                    <w:t>фотоконкурс</w:t>
                  </w:r>
                  <w:r w:rsidRPr="00C91338">
                    <w:rPr>
                      <w:rFonts w:ascii="Times New Roman" w:hAnsi="Times New Roman"/>
                      <w:b/>
                      <w:i/>
                      <w:sz w:val="20"/>
                      <w:szCs w:val="20"/>
                    </w:rPr>
                    <w:t xml:space="preserve"> «</w:t>
                  </w:r>
                  <w:r w:rsidRPr="00CF6DF7">
                    <w:rPr>
                      <w:rFonts w:ascii="Times New Roman" w:hAnsi="Times New Roman"/>
                      <w:b/>
                      <w:i/>
                      <w:sz w:val="20"/>
                      <w:szCs w:val="20"/>
                    </w:rPr>
                    <w:t>Весна из</w:t>
                  </w:r>
                  <w:r w:rsidRPr="00C91338">
                    <w:rPr>
                      <w:rFonts w:ascii="Times New Roman" w:hAnsi="Times New Roman"/>
                      <w:b/>
                      <w:i/>
                      <w:sz w:val="32"/>
                      <w:szCs w:val="32"/>
                    </w:rPr>
                    <w:t xml:space="preserve"> </w:t>
                  </w:r>
                  <w:r w:rsidRPr="00CF6DF7">
                    <w:rPr>
                      <w:rFonts w:ascii="Times New Roman" w:hAnsi="Times New Roman"/>
                      <w:b/>
                      <w:i/>
                      <w:sz w:val="20"/>
                      <w:szCs w:val="20"/>
                    </w:rPr>
                    <w:t>космоса.»</w:t>
                  </w:r>
                </w:p>
                <w:p w:rsidR="00882DD3" w:rsidRDefault="00882DD3"/>
              </w:txbxContent>
            </v:textbox>
          </v:shape>
        </w:pict>
      </w:r>
      <w:r w:rsidRPr="00550948">
        <w:rPr>
          <w:rFonts w:ascii="Times New Roman" w:hAnsi="Times New Roman"/>
          <w:b/>
          <w:i/>
          <w:sz w:val="24"/>
          <w:szCs w:val="24"/>
        </w:rPr>
        <w:t xml:space="preserve">              </w:t>
      </w:r>
    </w:p>
    <w:p w:rsidR="00882DD3" w:rsidRDefault="00882DD3" w:rsidP="00550948">
      <w:pPr>
        <w:pStyle w:val="NormalWeb"/>
        <w:rPr>
          <w:i/>
        </w:rPr>
      </w:pPr>
    </w:p>
    <w:p w:rsidR="00882DD3" w:rsidRDefault="00882DD3" w:rsidP="00550948">
      <w:pPr>
        <w:pStyle w:val="NormalWeb"/>
        <w:rPr>
          <w:i/>
        </w:rPr>
      </w:pPr>
    </w:p>
    <w:p w:rsidR="00882DD3" w:rsidRDefault="00882DD3" w:rsidP="00550948">
      <w:pPr>
        <w:pStyle w:val="NormalWeb"/>
        <w:rPr>
          <w:i/>
        </w:rPr>
      </w:pPr>
    </w:p>
    <w:p w:rsidR="00882DD3" w:rsidRDefault="00882DD3" w:rsidP="00550948">
      <w:pPr>
        <w:pStyle w:val="NormalWeb"/>
        <w:rPr>
          <w:i/>
        </w:rPr>
      </w:pPr>
    </w:p>
    <w:p w:rsidR="00882DD3" w:rsidRDefault="00882DD3" w:rsidP="00550948">
      <w:pPr>
        <w:pStyle w:val="NormalWeb"/>
        <w:rPr>
          <w:i/>
        </w:rPr>
      </w:pPr>
    </w:p>
    <w:p w:rsidR="00882DD3" w:rsidRDefault="00882DD3" w:rsidP="00550948">
      <w:pPr>
        <w:pStyle w:val="NormalWeb"/>
        <w:rPr>
          <w:i/>
        </w:rPr>
      </w:pPr>
    </w:p>
    <w:p w:rsidR="00882DD3" w:rsidRDefault="00882DD3" w:rsidP="00550948">
      <w:pPr>
        <w:pStyle w:val="NormalWeb"/>
        <w:rPr>
          <w:i/>
        </w:rPr>
      </w:pPr>
    </w:p>
    <w:p w:rsidR="00882DD3" w:rsidRDefault="00882DD3" w:rsidP="00550948">
      <w:pPr>
        <w:pStyle w:val="NormalWeb"/>
        <w:rPr>
          <w:i/>
        </w:rPr>
      </w:pPr>
    </w:p>
    <w:p w:rsidR="00882DD3" w:rsidRDefault="00882DD3" w:rsidP="00550948">
      <w:pPr>
        <w:pStyle w:val="NormalWeb"/>
        <w:rPr>
          <w:rStyle w:val="BalloonTextChar"/>
        </w:rPr>
      </w:pPr>
      <w:r w:rsidRPr="005E15B2">
        <w:rPr>
          <w:i/>
        </w:rPr>
        <w:pict>
          <v:shapetype id="_x0000_t158" coordsize="21600,21600" o:spt="158" adj="1404,10800" path="m@37@0c@38@3@39@1@40@0@41@3@42@1@43@0m@30@4c@31@5@32@6@33@4@34@5@35@6@36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1 3"/>
              <v:f eqn="prod @8 2 3"/>
              <v:f eqn="prod @8 4 3"/>
              <v:f eqn="prod @8 5 3"/>
              <v:f eqn="prod @8 2 1"/>
              <v:f eqn="sum 21600 0 @9"/>
              <v:f eqn="sum 21600 0 @10"/>
              <v:f eqn="sum 21600 0 @8"/>
              <v:f eqn="sum 21600 0 @11"/>
              <v:f eqn="sum 21600 0 @12"/>
              <v:f eqn="sum 21600 0 @13"/>
              <v:f eqn="prod #1 1 3"/>
              <v:f eqn="prod #1 2 3"/>
              <v:f eqn="prod #1 4 3"/>
              <v:f eqn="prod #1 5 3"/>
              <v:f eqn="prod #1 2 1"/>
              <v:f eqn="sum 21600 0 @20"/>
              <v:f eqn="sum 21600 0 @21"/>
              <v:f eqn="sum 21600 0 @22"/>
              <v:f eqn="sum 21600 0 @23"/>
              <v:f eqn="sum 21600 0 @24"/>
              <v:f eqn="if @7 @19 0"/>
              <v:f eqn="if @7 @18 @20"/>
              <v:f eqn="if @7 @17 @21"/>
              <v:f eqn="if @7 @16 #1"/>
              <v:f eqn="if @7 @15 @22"/>
              <v:f eqn="if @7 @14 @23"/>
              <v:f eqn="if @7 21600 @24"/>
              <v:f eqn="if @7 0 @29"/>
              <v:f eqn="if @7 @9 @28"/>
              <v:f eqn="if @7 @10 @27"/>
              <v:f eqn="if @7 @8 @8"/>
              <v:f eqn="if @7 @11 @26"/>
              <v:f eqn="if @7 @12 @25"/>
              <v:f eqn="if @7 @13 21600"/>
              <v:f eqn="sum @36 0 @30"/>
              <v:f eqn="sum @4 0 @0"/>
              <v:f eqn="max @30 @37"/>
              <v:f eqn="min @36 @43"/>
              <v:f eqn="prod @0 2 1"/>
              <v:f eqn="sum 21600 0 @48"/>
              <v:f eqn="mid @36 @43"/>
              <v:f eqn="mid @30 @37"/>
            </v:formulas>
            <v:path textpathok="t" o:connecttype="custom" o:connectlocs="@40,@0;@51,10800;@33,@4;@50,10800" o:connectangles="270,180,90,0"/>
            <v:textpath on="t" fitshape="t" xscale="t"/>
            <v:handles>
              <v:h position="topLeft,#0" yrange="0,2229"/>
              <v:h position="#1,bottomRight" xrange="8640,12960"/>
            </v:handles>
            <o:lock v:ext="edit" text="t" shapetype="t"/>
          </v:shapetype>
          <v:shape id="_x0000_i1029" type="#_x0000_t158" style="width:186pt;height:53.25pt" fillcolor="#3cf" strokecolor="#009" strokeweight="1pt">
            <v:shadow on="t" color="#009" offset="7pt,-7pt"/>
            <v:textpath style="font-family:&quot;Impact&quot;;v-text-spacing:52429f;v-text-kern:t" trim="t" fitpath="t" xscale="f" string="Советы от Элеоноры"/>
          </v:shape>
        </w:pict>
      </w:r>
      <w:r w:rsidRPr="005E15B2">
        <w:rPr>
          <w:i/>
        </w:rPr>
        <w:pict>
          <v:shape id="_x0000_i1030" type="#_x0000_t158" style="width:178.5pt;height:39pt" fillcolor="#3cf" strokecolor="#009" strokeweight="1pt">
            <v:shadow on="t" color="#009" offset="7pt,-7pt"/>
            <v:textpath style="font-family:&quot;Impact&quot;;v-text-spacing:52429f;v-text-kern:t" trim="t" fitpath="t" xscale="f" string="Львовны"/>
          </v:shape>
        </w:pict>
      </w:r>
      <w:r w:rsidRPr="00550948">
        <w:rPr>
          <w:rStyle w:val="BalloonTextChar"/>
        </w:rPr>
        <w:t xml:space="preserve"> </w:t>
      </w:r>
    </w:p>
    <w:p w:rsidR="00882DD3" w:rsidRPr="00E73766" w:rsidRDefault="00882DD3" w:rsidP="00550948">
      <w:pPr>
        <w:pStyle w:val="NormalWeb"/>
        <w:rPr>
          <w:i/>
          <w:sz w:val="20"/>
          <w:szCs w:val="20"/>
        </w:rPr>
      </w:pPr>
      <w:r w:rsidRPr="00E73766">
        <w:rPr>
          <w:rStyle w:val="Strong"/>
          <w:i/>
          <w:sz w:val="20"/>
          <w:szCs w:val="20"/>
        </w:rPr>
        <w:t>7 апреля</w:t>
      </w:r>
      <w:r w:rsidRPr="00E73766">
        <w:rPr>
          <w:i/>
          <w:sz w:val="20"/>
          <w:szCs w:val="20"/>
        </w:rPr>
        <w:t xml:space="preserve"> во всем мире отмечается </w:t>
      </w:r>
      <w:r w:rsidRPr="00E73766">
        <w:rPr>
          <w:rStyle w:val="Strong"/>
          <w:i/>
          <w:sz w:val="20"/>
          <w:szCs w:val="20"/>
        </w:rPr>
        <w:t>Всемирный день здоровья</w:t>
      </w:r>
      <w:r w:rsidRPr="00E73766">
        <w:rPr>
          <w:i/>
          <w:sz w:val="20"/>
          <w:szCs w:val="20"/>
        </w:rPr>
        <w:t xml:space="preserve">. В этот день в 1948 году был принят устав Всемирной организации здравоохранения. </w:t>
      </w:r>
    </w:p>
    <w:p w:rsidR="00882DD3" w:rsidRPr="00D71D0A" w:rsidRDefault="00882DD3" w:rsidP="00550948">
      <w:pPr>
        <w:pStyle w:val="NormalWeb"/>
        <w:rPr>
          <w:i/>
          <w:sz w:val="20"/>
          <w:szCs w:val="20"/>
        </w:rPr>
      </w:pPr>
      <w:r>
        <w:rPr>
          <w:noProof/>
        </w:rPr>
        <w:pict>
          <v:shape id="_x0000_s1036" type="#_x0000_t75" style="position:absolute;margin-left:228.6pt;margin-top:43.3pt;width:191.65pt;height:143.8pt;z-index:251653120">
            <v:imagedata r:id="rId9" o:title=""/>
            <w10:wrap type="square"/>
          </v:shape>
        </w:pict>
      </w:r>
      <w:r w:rsidRPr="00E73766">
        <w:rPr>
          <w:i/>
          <w:sz w:val="20"/>
          <w:szCs w:val="20"/>
        </w:rPr>
        <w:t xml:space="preserve">Необходимость установления этой даты следует из того факта, что в мире катастрофически не хватает медицинских работников. Особенно в странах Африки к югу от Сахары, где, по некоторым данным, на 700 миллионов жителей приходится лишь 700 тысяч медиков, то есть один работник (например, простая сиделка) на тысячу человек. </w:t>
      </w:r>
    </w:p>
    <w:p w:rsidR="00882DD3" w:rsidRDefault="00882DD3" w:rsidP="00550948">
      <w:pPr>
        <w:pStyle w:val="NormalWeb"/>
      </w:pPr>
      <w:r>
        <w:t xml:space="preserve"> 18 марта проходил  праздник ПУРИМ. Весёлый праздник вновь собрал всех вместе: дети, родители, студенты и детский садик пришли на пуримский КВН.</w:t>
      </w:r>
    </w:p>
    <w:p w:rsidR="00882DD3" w:rsidRDefault="00882DD3" w:rsidP="00550948">
      <w:pPr>
        <w:pStyle w:val="NormalWeb"/>
      </w:pPr>
    </w:p>
    <w:p w:rsidR="00882DD3" w:rsidRDefault="00882DD3" w:rsidP="00550948">
      <w:pPr>
        <w:pStyle w:val="NormalWeb"/>
      </w:pPr>
      <w:r>
        <w:t xml:space="preserve">Будьте здоровы, мы очень вас просим! </w:t>
      </w:r>
    </w:p>
    <w:p w:rsidR="00882DD3" w:rsidRDefault="00882DD3" w:rsidP="00550948">
      <w:pPr>
        <w:pStyle w:val="NormalWeb"/>
      </w:pPr>
      <w:r>
        <w:t>Летом, зимою, весною и в осень.</w:t>
      </w:r>
    </w:p>
    <w:p w:rsidR="00882DD3" w:rsidRDefault="00882DD3" w:rsidP="00550948">
      <w:pPr>
        <w:pStyle w:val="NormalWeb"/>
      </w:pPr>
      <w:r>
        <w:t xml:space="preserve">Днем, на неделе и на выходных! </w:t>
      </w:r>
    </w:p>
    <w:p w:rsidR="00882DD3" w:rsidRDefault="00882DD3" w:rsidP="00550948">
      <w:pPr>
        <w:pStyle w:val="NormalWeb"/>
      </w:pPr>
      <w:r>
        <w:t xml:space="preserve">Пусть не бывает на свете больных! </w:t>
      </w:r>
    </w:p>
    <w:p w:rsidR="00882DD3" w:rsidRDefault="00882DD3" w:rsidP="00550948">
      <w:pPr>
        <w:pStyle w:val="NormalWeb"/>
      </w:pPr>
      <w:r>
        <w:t xml:space="preserve">Вечером поздним, и утром, и ночью </w:t>
      </w:r>
    </w:p>
    <w:p w:rsidR="00882DD3" w:rsidRPr="00D71D0A" w:rsidRDefault="00882DD3" w:rsidP="00D71D0A">
      <w:pPr>
        <w:pStyle w:val="NormalWeb"/>
        <w:sectPr w:rsidR="00882DD3" w:rsidRPr="00D71D0A" w:rsidSect="00550948">
          <w:type w:val="continuous"/>
          <w:pgSz w:w="11906" w:h="16838"/>
          <w:pgMar w:top="1134" w:right="1646" w:bottom="1134" w:left="1701" w:header="708" w:footer="708" w:gutter="0"/>
          <w:cols w:num="2" w:space="708" w:equalWidth="0">
            <w:col w:w="3925" w:space="708"/>
            <w:col w:w="3925"/>
          </w:cols>
          <w:docGrid w:linePitch="360"/>
        </w:sectPr>
      </w:pPr>
      <w:r>
        <w:t>Вы не болейте, мы просим вас очень!</w:t>
      </w:r>
    </w:p>
    <w:p w:rsidR="00882DD3" w:rsidRPr="00DC0A63" w:rsidRDefault="00882DD3" w:rsidP="00EA25B6">
      <w:pPr>
        <w:ind w:right="283"/>
        <w:rPr>
          <w:rFonts w:ascii="Arial" w:hAnsi="Arial" w:cs="Arial"/>
          <w:b/>
          <w:i/>
          <w:sz w:val="32"/>
          <w:szCs w:val="32"/>
        </w:rPr>
      </w:pPr>
      <w:r>
        <w:rPr>
          <w:noProof/>
        </w:rPr>
        <w:pict>
          <v:shape id="_x0000_s1037" type="#_x0000_t75" style="position:absolute;margin-left:-59.4pt;margin-top:132.3pt;width:191.7pt;height:144.95pt;rotation:1021619fd;z-index:251660288">
            <v:imagedata r:id="rId10" o:title=""/>
            <w10:wrap type="square"/>
          </v:shape>
        </w:pict>
      </w:r>
      <w:r w:rsidRPr="00DC0A63">
        <w:rPr>
          <w:rFonts w:ascii="Arial" w:hAnsi="Arial" w:cs="Arial"/>
          <w:b/>
          <w:i/>
          <w:sz w:val="32"/>
          <w:szCs w:val="32"/>
        </w:rPr>
        <w:t>Школьный</w:t>
      </w:r>
      <w:r w:rsidRPr="00DC0A63">
        <w:rPr>
          <w:rFonts w:ascii="Arial" w:hAnsi="Arial" w:cs="Arial"/>
          <w:b/>
          <w:i/>
          <w:sz w:val="32"/>
          <w:szCs w:val="32"/>
        </w:rPr>
        <w:tab/>
        <w:t xml:space="preserve"> театр  занял 2 место в конкурсе «Театральная маска 2011» школ  Южного </w:t>
      </w:r>
    </w:p>
    <w:p w:rsidR="00882DD3" w:rsidRPr="00DC0A63" w:rsidRDefault="00882DD3" w:rsidP="00EA25B6">
      <w:pPr>
        <w:ind w:right="283"/>
        <w:rPr>
          <w:rFonts w:ascii="Arial" w:hAnsi="Arial" w:cs="Arial"/>
          <w:b/>
          <w:i/>
          <w:sz w:val="32"/>
          <w:szCs w:val="32"/>
        </w:rPr>
      </w:pPr>
      <w:r w:rsidRPr="00DC0A63">
        <w:rPr>
          <w:rFonts w:ascii="Arial" w:hAnsi="Arial" w:cs="Arial"/>
          <w:b/>
          <w:i/>
          <w:sz w:val="32"/>
          <w:szCs w:val="32"/>
        </w:rPr>
        <w:t xml:space="preserve">округа </w:t>
      </w:r>
    </w:p>
    <w:p w:rsidR="00882DD3" w:rsidRPr="007A4740" w:rsidRDefault="00882DD3" w:rsidP="00EA25B6">
      <w:pPr>
        <w:ind w:right="283"/>
        <w:rPr>
          <w:rFonts w:ascii="Arial" w:hAnsi="Arial" w:cs="Arial"/>
          <w:b/>
          <w:i/>
          <w:sz w:val="24"/>
          <w:szCs w:val="24"/>
        </w:rPr>
        <w:sectPr w:rsidR="00882DD3" w:rsidRPr="007A4740" w:rsidSect="007A4740">
          <w:type w:val="continuous"/>
          <w:pgSz w:w="11906" w:h="16838"/>
          <w:pgMar w:top="1134" w:right="1646" w:bottom="1134" w:left="1701" w:header="708" w:footer="708" w:gutter="0"/>
          <w:cols w:space="708"/>
          <w:docGrid w:linePitch="360"/>
        </w:sectPr>
      </w:pPr>
      <w:r>
        <w:rPr>
          <w:noProof/>
        </w:rPr>
        <w:pict>
          <v:shape id="_x0000_s1038" type="#_x0000_t75" style="position:absolute;margin-left:179.25pt;margin-top:12.8pt;width:179.55pt;height:136.5pt;rotation:-301407fd;z-index:251663360">
            <v:imagedata r:id="rId11" o:title=""/>
            <w10:wrap type="square"/>
          </v:shape>
        </w:pict>
      </w:r>
      <w:r>
        <w:rPr>
          <w:rFonts w:ascii="Arial" w:hAnsi="Arial" w:cs="Arial"/>
          <w:b/>
          <w:i/>
          <w:sz w:val="24"/>
          <w:szCs w:val="24"/>
        </w:rPr>
        <w:t xml:space="preserve"> </w:t>
      </w:r>
      <w:r>
        <w:rPr>
          <w:rFonts w:ascii="Times New Roman" w:hAnsi="Times New Roman"/>
          <w:b/>
          <w:i/>
          <w:sz w:val="24"/>
          <w:szCs w:val="24"/>
        </w:rPr>
        <w:t xml:space="preserve">  </w:t>
      </w:r>
    </w:p>
    <w:p w:rsidR="00882DD3" w:rsidRDefault="00882DD3" w:rsidP="00EA25B6">
      <w:pPr>
        <w:ind w:right="283"/>
        <w:rPr>
          <w:rFonts w:ascii="Times New Roman" w:hAnsi="Times New Roman"/>
          <w:b/>
          <w:i/>
          <w:sz w:val="24"/>
          <w:szCs w:val="24"/>
        </w:rPr>
      </w:pPr>
      <w:r>
        <w:rPr>
          <w:noProof/>
        </w:rPr>
        <w:pict>
          <v:shape id="_x0000_s1039" type="#_x0000_t75" style="position:absolute;margin-left:-81.75pt;margin-top:39.5pt;width:184.2pt;height:138.4pt;rotation:282551fd;z-index:251661312">
            <v:imagedata r:id="rId12" o:title=""/>
            <w10:wrap type="square"/>
          </v:shape>
        </w:pict>
      </w:r>
      <w:r>
        <w:rPr>
          <w:noProof/>
        </w:rPr>
        <w:pict>
          <v:shape id="_x0000_s1040" type="#_x0000_t75" style="position:absolute;margin-left:53.25pt;margin-top:21.5pt;width:171pt;height:128.5pt;rotation:-854681fd;z-index:251662336">
            <v:imagedata r:id="rId13" o:title=""/>
            <w10:wrap type="square"/>
          </v:shape>
        </w:pict>
      </w:r>
      <w:r>
        <w:rPr>
          <w:rFonts w:ascii="Times New Roman" w:hAnsi="Times New Roman"/>
          <w:b/>
          <w:i/>
          <w:sz w:val="24"/>
          <w:szCs w:val="24"/>
        </w:rPr>
        <w:t xml:space="preserve">                             </w:t>
      </w:r>
    </w:p>
    <w:p w:rsidR="00882DD3" w:rsidRPr="004F792F" w:rsidRDefault="00882DD3" w:rsidP="00EA25B6">
      <w:pPr>
        <w:ind w:right="283"/>
        <w:rPr>
          <w:rFonts w:ascii="Times New Roman" w:hAnsi="Times New Roman"/>
          <w:b/>
          <w:i/>
          <w:sz w:val="24"/>
          <w:szCs w:val="24"/>
        </w:rPr>
      </w:pPr>
      <w:r>
        <w:rPr>
          <w:rFonts w:ascii="Times New Roman" w:hAnsi="Times New Roman"/>
          <w:b/>
          <w:i/>
          <w:sz w:val="24"/>
          <w:szCs w:val="24"/>
        </w:rPr>
        <w:t xml:space="preserve">            </w:t>
      </w:r>
    </w:p>
    <w:p w:rsidR="00882DD3" w:rsidRPr="00682790" w:rsidRDefault="00882DD3" w:rsidP="00EA25B6">
      <w:pPr>
        <w:ind w:right="283"/>
        <w:rPr>
          <w:rFonts w:ascii="Times New Roman" w:hAnsi="Times New Roman"/>
          <w:b/>
          <w:i/>
          <w:sz w:val="24"/>
          <w:szCs w:val="24"/>
        </w:rPr>
      </w:pPr>
      <w:r w:rsidRPr="00682790">
        <w:rPr>
          <w:rFonts w:ascii="Times New Roman" w:hAnsi="Times New Roman"/>
          <w:b/>
          <w:i/>
          <w:sz w:val="24"/>
          <w:szCs w:val="24"/>
        </w:rPr>
        <w:t xml:space="preserve">   </w:t>
      </w:r>
    </w:p>
    <w:p w:rsidR="00882DD3" w:rsidRDefault="00882DD3" w:rsidP="00EA25B6">
      <w:pPr>
        <w:ind w:right="283"/>
        <w:rPr>
          <w:rFonts w:ascii="Times New Roman" w:hAnsi="Times New Roman"/>
          <w:b/>
          <w:i/>
          <w:sz w:val="24"/>
          <w:szCs w:val="24"/>
        </w:rPr>
      </w:pPr>
      <w:r w:rsidRPr="00682790">
        <w:rPr>
          <w:rFonts w:ascii="Times New Roman" w:hAnsi="Times New Roman"/>
          <w:b/>
          <w:i/>
          <w:sz w:val="24"/>
          <w:szCs w:val="24"/>
        </w:rPr>
        <w:t xml:space="preserve">                                                             </w:t>
      </w:r>
    </w:p>
    <w:p w:rsidR="00882DD3" w:rsidRPr="00DC0A63" w:rsidRDefault="00882DD3" w:rsidP="003C30DF">
      <w:pPr>
        <w:tabs>
          <w:tab w:val="left" w:pos="4140"/>
        </w:tabs>
        <w:ind w:left="708" w:right="283"/>
        <w:rPr>
          <w:rFonts w:ascii="Times New Roman" w:hAnsi="Times New Roman"/>
          <w:sz w:val="24"/>
          <w:szCs w:val="24"/>
        </w:rPr>
      </w:pPr>
    </w:p>
    <w:p w:rsidR="00882DD3" w:rsidRPr="00EA25B6" w:rsidRDefault="00882DD3" w:rsidP="00EA25B6">
      <w:pPr>
        <w:ind w:right="283"/>
        <w:rPr>
          <w:rFonts w:ascii="Century" w:hAnsi="Century"/>
          <w:sz w:val="32"/>
          <w:szCs w:val="32"/>
        </w:rPr>
      </w:pPr>
    </w:p>
    <w:sectPr w:rsidR="00882DD3" w:rsidRPr="00EA25B6" w:rsidSect="007A4740">
      <w:type w:val="continuous"/>
      <w:pgSz w:w="11906" w:h="16838"/>
      <w:pgMar w:top="1134" w:right="1646" w:bottom="1134" w:left="1701" w:header="708" w:footer="708" w:gutter="0"/>
      <w:cols w:num="2" w:space="708" w:equalWidth="0">
        <w:col w:w="4965" w:space="708"/>
        <w:col w:w="2885"/>
      </w:cols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Mistral">
    <w:altName w:val="Courier New"/>
    <w:panose1 w:val="00000000000000000000"/>
    <w:charset w:val="CC"/>
    <w:family w:val="script"/>
    <w:notTrueType/>
    <w:pitch w:val="variable"/>
    <w:sig w:usb0="00000203" w:usb1="00000000" w:usb2="00000000" w:usb3="00000000" w:csb0="00000005" w:csb1="00000000"/>
  </w:font>
  <w:font w:name="Century Cyr">
    <w:altName w:val="Century Schoolbook"/>
    <w:panose1 w:val="00000000000000000000"/>
    <w:charset w:val="CC"/>
    <w:family w:val="roman"/>
    <w:notTrueType/>
    <w:pitch w:val="variable"/>
    <w:sig w:usb0="00000201" w:usb1="00000000" w:usb2="00000000" w:usb3="00000000" w:csb0="00000004" w:csb1="00000000"/>
  </w:font>
  <w:font w:name="Century">
    <w:altName w:val="Calisto MT"/>
    <w:panose1 w:val="02040603050705020303"/>
    <w:charset w:val="00"/>
    <w:family w:val="roman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492314E"/>
    <w:multiLevelType w:val="hybridMultilevel"/>
    <w:tmpl w:val="88D61E74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EA25B6"/>
    <w:rsid w:val="00043012"/>
    <w:rsid w:val="00074334"/>
    <w:rsid w:val="000775D1"/>
    <w:rsid w:val="00091C81"/>
    <w:rsid w:val="000A2FC2"/>
    <w:rsid w:val="000B4CFF"/>
    <w:rsid w:val="000D1575"/>
    <w:rsid w:val="001009A7"/>
    <w:rsid w:val="00100FDF"/>
    <w:rsid w:val="001023A8"/>
    <w:rsid w:val="0010355E"/>
    <w:rsid w:val="001048A9"/>
    <w:rsid w:val="001254C6"/>
    <w:rsid w:val="00164616"/>
    <w:rsid w:val="0018729F"/>
    <w:rsid w:val="001A054E"/>
    <w:rsid w:val="001C5247"/>
    <w:rsid w:val="002D273F"/>
    <w:rsid w:val="00387589"/>
    <w:rsid w:val="003A6C9E"/>
    <w:rsid w:val="003C30DF"/>
    <w:rsid w:val="0040658B"/>
    <w:rsid w:val="004252C8"/>
    <w:rsid w:val="004F1C4E"/>
    <w:rsid w:val="004F792F"/>
    <w:rsid w:val="00550948"/>
    <w:rsid w:val="00573DD8"/>
    <w:rsid w:val="005D5FA9"/>
    <w:rsid w:val="005E15B2"/>
    <w:rsid w:val="00682790"/>
    <w:rsid w:val="00692881"/>
    <w:rsid w:val="006A6C35"/>
    <w:rsid w:val="006A6FCE"/>
    <w:rsid w:val="006B0C1F"/>
    <w:rsid w:val="006F293F"/>
    <w:rsid w:val="00772DBF"/>
    <w:rsid w:val="007A38DF"/>
    <w:rsid w:val="007A4740"/>
    <w:rsid w:val="007D7F3C"/>
    <w:rsid w:val="00801265"/>
    <w:rsid w:val="008723A3"/>
    <w:rsid w:val="00882DD3"/>
    <w:rsid w:val="00884DA0"/>
    <w:rsid w:val="008C07D5"/>
    <w:rsid w:val="00935C4E"/>
    <w:rsid w:val="00AC1F08"/>
    <w:rsid w:val="00AD2EE2"/>
    <w:rsid w:val="00AE6547"/>
    <w:rsid w:val="00AF35E2"/>
    <w:rsid w:val="00AF6262"/>
    <w:rsid w:val="00AF6B48"/>
    <w:rsid w:val="00B00A4E"/>
    <w:rsid w:val="00BC30D5"/>
    <w:rsid w:val="00BE4E47"/>
    <w:rsid w:val="00C062C5"/>
    <w:rsid w:val="00C2518E"/>
    <w:rsid w:val="00C51BDC"/>
    <w:rsid w:val="00C55270"/>
    <w:rsid w:val="00C83E29"/>
    <w:rsid w:val="00C87CB5"/>
    <w:rsid w:val="00C91338"/>
    <w:rsid w:val="00CC0BF5"/>
    <w:rsid w:val="00CD0189"/>
    <w:rsid w:val="00CF6DF7"/>
    <w:rsid w:val="00D45811"/>
    <w:rsid w:val="00D71D0A"/>
    <w:rsid w:val="00D93B51"/>
    <w:rsid w:val="00DC0A63"/>
    <w:rsid w:val="00E05B84"/>
    <w:rsid w:val="00E064C0"/>
    <w:rsid w:val="00E73766"/>
    <w:rsid w:val="00EA25B6"/>
    <w:rsid w:val="00ED7DC5"/>
    <w:rsid w:val="00EE258E"/>
    <w:rsid w:val="00EF4088"/>
    <w:rsid w:val="00F30B5D"/>
    <w:rsid w:val="00F71264"/>
    <w:rsid w:val="00FA5DB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4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43012"/>
    <w:pPr>
      <w:spacing w:after="200" w:line="276" w:lineRule="auto"/>
    </w:p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AF626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AF6262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99"/>
    <w:locked/>
    <w:rsid w:val="00CD0189"/>
    <w:pPr>
      <w:spacing w:after="200" w:line="276" w:lineRule="auto"/>
    </w:pPr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DocumentMap">
    <w:name w:val="Document Map"/>
    <w:basedOn w:val="Normal"/>
    <w:link w:val="DocumentMapChar"/>
    <w:uiPriority w:val="99"/>
    <w:semiHidden/>
    <w:rsid w:val="003C30DF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locked/>
    <w:rsid w:val="00AF35E2"/>
    <w:rPr>
      <w:rFonts w:ascii="Times New Roman" w:hAnsi="Times New Roman" w:cs="Times New Roman"/>
      <w:sz w:val="2"/>
    </w:rPr>
  </w:style>
  <w:style w:type="paragraph" w:styleId="NormalWeb">
    <w:name w:val="Normal (Web)"/>
    <w:basedOn w:val="Normal"/>
    <w:uiPriority w:val="99"/>
    <w:rsid w:val="00550948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styleId="Strong">
    <w:name w:val="Strong"/>
    <w:basedOn w:val="DefaultParagraphFont"/>
    <w:uiPriority w:val="99"/>
    <w:qFormat/>
    <w:locked/>
    <w:rsid w:val="00550948"/>
    <w:rPr>
      <w:rFonts w:cs="Times New Roman"/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789528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9528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theme" Target="theme/theme1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74</TotalTime>
  <Pages>2</Pages>
  <Words>243</Words>
  <Characters>1389</Characters>
  <Application>Microsoft Office Outlook</Application>
  <DocSecurity>0</DocSecurity>
  <Lines>0</Lines>
  <Paragraphs>0</Paragraphs>
  <ScaleCrop>false</ScaleCrop>
  <Company>School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ВЕСТНИК</dc:title>
  <dc:subject/>
  <dc:creator>User</dc:creator>
  <cp:keywords/>
  <dc:description/>
  <cp:lastModifiedBy>1</cp:lastModifiedBy>
  <cp:revision>6</cp:revision>
  <cp:lastPrinted>2011-04-08T04:43:00Z</cp:lastPrinted>
  <dcterms:created xsi:type="dcterms:W3CDTF">2011-04-06T10:18:00Z</dcterms:created>
  <dcterms:modified xsi:type="dcterms:W3CDTF">2011-04-18T05:23:00Z</dcterms:modified>
</cp:coreProperties>
</file>